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2D8" w:rsidRDefault="005B62D8" w:rsidP="005B62D8">
      <w:pPr>
        <w:pStyle w:val="NormalFIng2011"/>
        <w:jc w:val="center"/>
        <w:rPr>
          <w:rFonts w:asciiTheme="minorHAnsi" w:hAnsiTheme="minorHAnsi"/>
          <w:b/>
          <w:sz w:val="32"/>
          <w:szCs w:val="32"/>
        </w:rPr>
      </w:pPr>
      <w:r w:rsidRPr="00F170BA">
        <w:rPr>
          <w:rFonts w:asciiTheme="minorHAnsi" w:hAnsiTheme="minorHAnsi"/>
          <w:b/>
          <w:sz w:val="32"/>
          <w:szCs w:val="32"/>
        </w:rPr>
        <w:t xml:space="preserve">ANEXO I </w:t>
      </w:r>
    </w:p>
    <w:p w:rsidR="005B62D8" w:rsidRPr="00F170BA" w:rsidRDefault="00F170BA" w:rsidP="005B62D8">
      <w:pPr>
        <w:pStyle w:val="NormalFIng2011"/>
        <w:jc w:val="center"/>
        <w:rPr>
          <w:rFonts w:asciiTheme="minorHAnsi" w:hAnsiTheme="minorHAnsi"/>
          <w:b/>
          <w:sz w:val="32"/>
          <w:szCs w:val="32"/>
        </w:rPr>
      </w:pPr>
      <w:r w:rsidRPr="00F170BA">
        <w:rPr>
          <w:rFonts w:asciiTheme="minorHAnsi" w:hAnsiTheme="minorHAnsi"/>
          <w:b/>
          <w:sz w:val="32"/>
          <w:szCs w:val="32"/>
        </w:rPr>
        <w:t>SOLICITUD DE FONDOS</w:t>
      </w:r>
      <w:r w:rsidR="005B62D8" w:rsidRPr="00F170BA">
        <w:rPr>
          <w:rFonts w:asciiTheme="minorHAnsi" w:hAnsiTheme="minorHAnsi"/>
          <w:b/>
          <w:sz w:val="32"/>
          <w:szCs w:val="32"/>
        </w:rPr>
        <w:t xml:space="preserve"> PROGRAMA DE INTEGRACION</w:t>
      </w:r>
    </w:p>
    <w:p w:rsidR="005B62D8" w:rsidRPr="0030196A" w:rsidRDefault="005B62D8" w:rsidP="005B62D8">
      <w:pPr>
        <w:pStyle w:val="NormalFIng2011"/>
        <w:rPr>
          <w:rFonts w:asciiTheme="minorHAnsi" w:hAnsiTheme="minorHAnsi"/>
          <w:sz w:val="28"/>
        </w:rPr>
      </w:pPr>
    </w:p>
    <w:p w:rsidR="0003369D" w:rsidRPr="00B522D7" w:rsidRDefault="0003369D" w:rsidP="00F170BA">
      <w:pPr>
        <w:tabs>
          <w:tab w:val="clear" w:pos="9639"/>
        </w:tabs>
        <w:autoSpaceDE w:val="0"/>
        <w:autoSpaceDN w:val="0"/>
        <w:adjustRightInd w:val="0"/>
        <w:spacing w:before="0"/>
        <w:jc w:val="left"/>
        <w:rPr>
          <w:rFonts w:cs="Arial"/>
          <w:sz w:val="24"/>
          <w:szCs w:val="24"/>
          <w:lang w:val="es-AR"/>
        </w:rPr>
      </w:pP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before="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NOMBRE Y APELLIDO: </w:t>
      </w: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before="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>DOMICILIO:</w:t>
      </w: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before="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>TELÉFONO:</w:t>
      </w: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before="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>CORREO ELECTRÓNICO:</w:t>
      </w: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before="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SEDE: (nombre y dirección de la Institución a la que asistirá): </w:t>
      </w: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NOMBRE DE LA ACTIVIDAD: </w:t>
      </w: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FECHA DE REALIZACIÓN: </w:t>
      </w:r>
      <w:r w:rsidRPr="00B522D7">
        <w:rPr>
          <w:rFonts w:cs="Arial"/>
          <w:sz w:val="24"/>
          <w:szCs w:val="24"/>
          <w:lang w:val="es-AR"/>
        </w:rPr>
        <w:tab/>
      </w:r>
      <w:r w:rsidRPr="00B522D7">
        <w:rPr>
          <w:rFonts w:cs="Arial"/>
          <w:sz w:val="24"/>
          <w:szCs w:val="24"/>
          <w:lang w:val="es-AR"/>
        </w:rPr>
        <w:tab/>
      </w:r>
      <w:r w:rsidRPr="00B522D7">
        <w:rPr>
          <w:rFonts w:cs="Arial"/>
          <w:sz w:val="24"/>
          <w:szCs w:val="24"/>
          <w:lang w:val="es-AR"/>
        </w:rPr>
        <w:tab/>
        <w:t xml:space="preserve"> DURACIÓN: </w:t>
      </w: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MONTO SOLICITADO: </w:t>
      </w:r>
      <w:r w:rsidRPr="00B522D7">
        <w:rPr>
          <w:rFonts w:cs="Arial"/>
          <w:sz w:val="24"/>
          <w:szCs w:val="24"/>
          <w:lang w:val="es-AR"/>
        </w:rPr>
        <w:tab/>
      </w:r>
      <w:r w:rsidRPr="00B522D7">
        <w:rPr>
          <w:rFonts w:cs="Arial"/>
          <w:sz w:val="24"/>
          <w:szCs w:val="24"/>
          <w:lang w:val="es-AR"/>
        </w:rPr>
        <w:tab/>
      </w: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</w:p>
    <w:p w:rsidR="00F170BA" w:rsidRPr="00B522D7" w:rsidRDefault="00F170BA" w:rsidP="0003369D">
      <w:pPr>
        <w:tabs>
          <w:tab w:val="clear" w:pos="9639"/>
        </w:tabs>
        <w:autoSpaceDE w:val="0"/>
        <w:autoSpaceDN w:val="0"/>
        <w:adjustRightInd w:val="0"/>
        <w:spacing w:before="60"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>COSTO TOTAL DE LA ACTIVIDAD:</w:t>
      </w:r>
    </w:p>
    <w:p w:rsidR="00F170BA" w:rsidRPr="00B522D7" w:rsidRDefault="00F170BA" w:rsidP="0003369D">
      <w:pPr>
        <w:tabs>
          <w:tab w:val="clear" w:pos="9639"/>
        </w:tabs>
        <w:autoSpaceDE w:val="0"/>
        <w:autoSpaceDN w:val="0"/>
        <w:adjustRightInd w:val="0"/>
        <w:spacing w:before="60"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PASAJE AÉREO: </w:t>
      </w:r>
    </w:p>
    <w:p w:rsidR="00F170BA" w:rsidRPr="00B522D7" w:rsidRDefault="00F170BA" w:rsidP="0003369D">
      <w:pPr>
        <w:tabs>
          <w:tab w:val="clear" w:pos="9639"/>
        </w:tabs>
        <w:autoSpaceDE w:val="0"/>
        <w:autoSpaceDN w:val="0"/>
        <w:adjustRightInd w:val="0"/>
        <w:spacing w:before="60"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PASAJE TERRESTRE: </w:t>
      </w:r>
    </w:p>
    <w:p w:rsidR="00F170BA" w:rsidRPr="00B522D7" w:rsidRDefault="00F170BA" w:rsidP="0003369D">
      <w:pPr>
        <w:tabs>
          <w:tab w:val="clear" w:pos="9639"/>
        </w:tabs>
        <w:autoSpaceDE w:val="0"/>
        <w:autoSpaceDN w:val="0"/>
        <w:adjustRightInd w:val="0"/>
        <w:spacing w:before="60"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ESTADÍA: </w:t>
      </w:r>
    </w:p>
    <w:p w:rsidR="00F170BA" w:rsidRPr="00B522D7" w:rsidRDefault="00F170BA" w:rsidP="0003369D">
      <w:pPr>
        <w:tabs>
          <w:tab w:val="clear" w:pos="9639"/>
        </w:tabs>
        <w:autoSpaceDE w:val="0"/>
        <w:autoSpaceDN w:val="0"/>
        <w:adjustRightInd w:val="0"/>
        <w:spacing w:before="60"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INSCRIPCIÓN: </w:t>
      </w:r>
    </w:p>
    <w:p w:rsidR="00F170BA" w:rsidRPr="00B522D7" w:rsidRDefault="00F170BA" w:rsidP="0003369D">
      <w:pPr>
        <w:tabs>
          <w:tab w:val="clear" w:pos="9639"/>
        </w:tabs>
        <w:autoSpaceDE w:val="0"/>
        <w:autoSpaceDN w:val="0"/>
        <w:adjustRightInd w:val="0"/>
        <w:spacing w:before="60"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OTROS: </w:t>
      </w:r>
    </w:p>
    <w:p w:rsidR="00F170BA" w:rsidRPr="00B522D7" w:rsidRDefault="00F170BA" w:rsidP="0003369D">
      <w:pPr>
        <w:tabs>
          <w:tab w:val="clear" w:pos="9639"/>
        </w:tabs>
        <w:autoSpaceDE w:val="0"/>
        <w:autoSpaceDN w:val="0"/>
        <w:adjustRightInd w:val="0"/>
        <w:spacing w:before="60" w:after="120"/>
        <w:jc w:val="left"/>
        <w:rPr>
          <w:rFonts w:cs="Arial"/>
          <w:sz w:val="24"/>
          <w:szCs w:val="24"/>
          <w:lang w:val="es-AR"/>
        </w:rPr>
      </w:pPr>
      <w:r w:rsidRPr="00B522D7">
        <w:rPr>
          <w:rFonts w:cs="Arial"/>
          <w:sz w:val="24"/>
          <w:szCs w:val="24"/>
          <w:lang w:val="es-AR"/>
        </w:rPr>
        <w:t xml:space="preserve">OBJETIVOS DEL SUBSIDIO SOLICITADO: </w:t>
      </w:r>
    </w:p>
    <w:p w:rsidR="0003369D" w:rsidRPr="00B522D7" w:rsidRDefault="0003369D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</w:p>
    <w:p w:rsidR="00F170BA" w:rsidRPr="00B522D7" w:rsidRDefault="00F170BA" w:rsidP="00F170BA">
      <w:pPr>
        <w:tabs>
          <w:tab w:val="clear" w:pos="9639"/>
        </w:tabs>
        <w:autoSpaceDE w:val="0"/>
        <w:autoSpaceDN w:val="0"/>
        <w:adjustRightInd w:val="0"/>
        <w:spacing w:after="120"/>
        <w:jc w:val="left"/>
        <w:rPr>
          <w:rFonts w:cs="Arial"/>
          <w:sz w:val="24"/>
          <w:szCs w:val="24"/>
          <w:lang w:val="es-AR"/>
        </w:rPr>
      </w:pPr>
    </w:p>
    <w:p w:rsidR="0003369D" w:rsidRPr="00B522D7" w:rsidRDefault="0003369D" w:rsidP="0003369D">
      <w:pPr>
        <w:pStyle w:val="NormalFIng2011"/>
        <w:jc w:val="both"/>
        <w:rPr>
          <w:sz w:val="24"/>
        </w:rPr>
      </w:pPr>
      <w:r w:rsidRPr="00B522D7">
        <w:rPr>
          <w:sz w:val="24"/>
        </w:rPr>
        <w:t>OBSERVACIONES Y COMENTARIOS: (Breve descripción de las actividades a realizar, tipo de participaci</w:t>
      </w:r>
      <w:r w:rsidR="0001291E">
        <w:rPr>
          <w:sz w:val="24"/>
        </w:rPr>
        <w:t>ón (Asistente/Expos</w:t>
      </w:r>
      <w:bookmarkStart w:id="0" w:name="_GoBack"/>
      <w:bookmarkEnd w:id="0"/>
      <w:r w:rsidR="0001291E">
        <w:rPr>
          <w:sz w:val="24"/>
        </w:rPr>
        <w:t>itor/Autor),</w:t>
      </w:r>
      <w:r w:rsidRPr="00B522D7">
        <w:rPr>
          <w:sz w:val="24"/>
        </w:rPr>
        <w:t xml:space="preserve"> beneficios </w:t>
      </w:r>
      <w:r w:rsidR="0001291E">
        <w:rPr>
          <w:sz w:val="24"/>
        </w:rPr>
        <w:t xml:space="preserve">que estima </w:t>
      </w:r>
      <w:r w:rsidRPr="00B522D7">
        <w:rPr>
          <w:sz w:val="24"/>
        </w:rPr>
        <w:t>para la Facultad</w:t>
      </w:r>
      <w:r w:rsidR="0001291E">
        <w:rPr>
          <w:sz w:val="24"/>
        </w:rPr>
        <w:t xml:space="preserve"> de la actividad propuesta</w:t>
      </w:r>
      <w:r w:rsidRPr="00B522D7">
        <w:rPr>
          <w:sz w:val="24"/>
        </w:rPr>
        <w:t xml:space="preserve">). </w:t>
      </w:r>
    </w:p>
    <w:p w:rsidR="0003369D" w:rsidRPr="00B522D7" w:rsidRDefault="0003369D" w:rsidP="0003369D">
      <w:pPr>
        <w:pStyle w:val="NormalFIng2011"/>
        <w:jc w:val="both"/>
        <w:rPr>
          <w:sz w:val="24"/>
        </w:rPr>
      </w:pPr>
    </w:p>
    <w:p w:rsidR="0003369D" w:rsidRPr="00B522D7" w:rsidRDefault="0003369D" w:rsidP="0003369D">
      <w:pPr>
        <w:pStyle w:val="NormalFIng2011"/>
        <w:rPr>
          <w:sz w:val="24"/>
        </w:rPr>
      </w:pPr>
    </w:p>
    <w:p w:rsidR="0003369D" w:rsidRPr="00B522D7" w:rsidRDefault="0003369D" w:rsidP="0003369D">
      <w:pPr>
        <w:pStyle w:val="NormalFIng2011"/>
        <w:rPr>
          <w:sz w:val="24"/>
        </w:rPr>
      </w:pPr>
    </w:p>
    <w:p w:rsidR="0003369D" w:rsidRDefault="0003369D" w:rsidP="0003369D">
      <w:pPr>
        <w:pStyle w:val="NormalFIng2011"/>
        <w:rPr>
          <w:sz w:val="24"/>
        </w:rPr>
      </w:pPr>
    </w:p>
    <w:p w:rsidR="0003369D" w:rsidRDefault="0003369D" w:rsidP="0003369D">
      <w:pPr>
        <w:pStyle w:val="NormalFIng2011"/>
        <w:rPr>
          <w:sz w:val="24"/>
        </w:rPr>
      </w:pPr>
    </w:p>
    <w:p w:rsidR="0003369D" w:rsidRPr="0003369D" w:rsidRDefault="0003369D" w:rsidP="0003369D">
      <w:pPr>
        <w:pStyle w:val="NormalFIng2011"/>
        <w:jc w:val="both"/>
        <w:rPr>
          <w:szCs w:val="22"/>
        </w:rPr>
      </w:pPr>
      <w:r w:rsidRPr="0003369D">
        <w:rPr>
          <w:szCs w:val="22"/>
        </w:rPr>
        <w:t>Nota: Adjuntar información complementaria que considere de interés para la Comisió</w:t>
      </w:r>
      <w:r>
        <w:rPr>
          <w:szCs w:val="22"/>
        </w:rPr>
        <w:t>n Asesora.</w:t>
      </w:r>
    </w:p>
    <w:p w:rsidR="0003369D" w:rsidRPr="00F170BA" w:rsidRDefault="0003369D" w:rsidP="0003369D">
      <w:pPr>
        <w:pStyle w:val="NormalFIng2011"/>
        <w:rPr>
          <w:sz w:val="24"/>
        </w:rPr>
      </w:pPr>
    </w:p>
    <w:p w:rsidR="00F170BA" w:rsidRDefault="0003369D" w:rsidP="00EF4F4F">
      <w:pPr>
        <w:pStyle w:val="NormalFIng2011"/>
        <w:rPr>
          <w:b/>
          <w:sz w:val="21"/>
          <w:szCs w:val="21"/>
          <w:lang w:val="es-AR"/>
        </w:rPr>
      </w:pPr>
      <w:r w:rsidRPr="00F170BA">
        <w:rPr>
          <w:sz w:val="24"/>
        </w:rPr>
        <w:t>FECHA DE ENTREGA:</w:t>
      </w:r>
      <w:r w:rsidRPr="00F170BA">
        <w:rPr>
          <w:sz w:val="24"/>
        </w:rPr>
        <w:tab/>
      </w:r>
      <w:r w:rsidRPr="00F170BA">
        <w:rPr>
          <w:sz w:val="24"/>
        </w:rPr>
        <w:tab/>
      </w:r>
      <w:r w:rsidRPr="00F170BA">
        <w:rPr>
          <w:sz w:val="24"/>
        </w:rPr>
        <w:tab/>
      </w:r>
      <w:r w:rsidRPr="00F170BA">
        <w:rPr>
          <w:sz w:val="24"/>
        </w:rPr>
        <w:tab/>
      </w:r>
      <w:r w:rsidRPr="00F170BA">
        <w:rPr>
          <w:sz w:val="24"/>
        </w:rPr>
        <w:tab/>
      </w:r>
      <w:r w:rsidRPr="00F170BA">
        <w:rPr>
          <w:sz w:val="24"/>
        </w:rPr>
        <w:tab/>
      </w:r>
      <w:r w:rsidR="00EF4F4F">
        <w:rPr>
          <w:sz w:val="24"/>
        </w:rPr>
        <w:t>FIRMA:</w:t>
      </w:r>
    </w:p>
    <w:sectPr w:rsidR="00F170BA" w:rsidSect="003778C6">
      <w:headerReference w:type="default" r:id="rId8"/>
      <w:footerReference w:type="default" r:id="rId9"/>
      <w:pgSz w:w="11907" w:h="16839" w:code="9"/>
      <w:pgMar w:top="1985" w:right="1418" w:bottom="1985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9B1" w:rsidRDefault="000559B1" w:rsidP="0052154F">
      <w:pPr>
        <w:spacing w:before="0"/>
      </w:pPr>
      <w:r>
        <w:separator/>
      </w:r>
    </w:p>
  </w:endnote>
  <w:endnote w:type="continuationSeparator" w:id="0">
    <w:p w:rsidR="000559B1" w:rsidRDefault="000559B1" w:rsidP="0052154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980" w:rsidRPr="00342980" w:rsidRDefault="00342980" w:rsidP="002D1B5C">
    <w:pPr>
      <w:pStyle w:val="Piedepgina"/>
      <w:tabs>
        <w:tab w:val="clear" w:pos="9639"/>
      </w:tabs>
      <w:rPr>
        <w:sz w:val="22"/>
        <w:lang w:val="es-A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9B1" w:rsidRDefault="000559B1" w:rsidP="0052154F">
      <w:pPr>
        <w:spacing w:before="0"/>
      </w:pPr>
      <w:r>
        <w:separator/>
      </w:r>
    </w:p>
  </w:footnote>
  <w:footnote w:type="continuationSeparator" w:id="0">
    <w:p w:rsidR="000559B1" w:rsidRDefault="000559B1" w:rsidP="0052154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C40" w:rsidRPr="002D1B5C" w:rsidRDefault="00876C40" w:rsidP="00F14587">
    <w:pPr>
      <w:pStyle w:val="Encabezado"/>
      <w:tabs>
        <w:tab w:val="clear" w:pos="4536"/>
        <w:tab w:val="clear" w:pos="9072"/>
        <w:tab w:val="clear" w:pos="9639"/>
        <w:tab w:val="left" w:pos="5954"/>
      </w:tabs>
      <w:ind w:left="5954" w:right="282" w:hanging="709"/>
      <w:jc w:val="left"/>
      <w:rPr>
        <w:rFonts w:cs="Arial"/>
        <w:sz w:val="15"/>
        <w:szCs w:val="15"/>
      </w:rPr>
    </w:pPr>
    <w:r w:rsidRPr="002D1B5C">
      <w:rPr>
        <w:rFonts w:cs="Arial"/>
        <w:sz w:val="15"/>
        <w:szCs w:val="15"/>
      </w:rPr>
      <w:t xml:space="preserve">► </w:t>
    </w:r>
    <w:r w:rsidRPr="002D1B5C">
      <w:rPr>
        <w:rFonts w:cs="Arial"/>
        <w:b/>
        <w:sz w:val="15"/>
        <w:szCs w:val="15"/>
      </w:rPr>
      <w:t>201</w:t>
    </w:r>
    <w:r w:rsidR="00342980">
      <w:rPr>
        <w:rFonts w:cs="Arial"/>
        <w:b/>
        <w:sz w:val="15"/>
        <w:szCs w:val="15"/>
      </w:rPr>
      <w:t>7</w:t>
    </w:r>
    <w:r w:rsidRPr="002D1B5C">
      <w:rPr>
        <w:rFonts w:cs="Arial"/>
        <w:sz w:val="15"/>
        <w:szCs w:val="15"/>
      </w:rPr>
      <w:t>:</w:t>
    </w:r>
    <w:r w:rsidR="00CE10C0">
      <w:rPr>
        <w:rFonts w:cs="Arial"/>
        <w:sz w:val="15"/>
        <w:szCs w:val="15"/>
      </w:rPr>
      <w:t xml:space="preserve"> </w:t>
    </w:r>
    <w:r w:rsidRPr="002D1B5C">
      <w:rPr>
        <w:rFonts w:cs="Arial"/>
        <w:sz w:val="15"/>
        <w:szCs w:val="15"/>
      </w:rPr>
      <w:t>A</w:t>
    </w:r>
    <w:r w:rsidR="00CE10C0">
      <w:rPr>
        <w:rFonts w:cs="Arial"/>
        <w:sz w:val="15"/>
        <w:szCs w:val="15"/>
      </w:rPr>
      <w:t>ÑO DE LAS ENERGÍAS RENOVABLES</w:t>
    </w:r>
  </w:p>
  <w:p w:rsidR="00876C40" w:rsidRDefault="00876C40" w:rsidP="002D1B5C">
    <w:pPr>
      <w:pStyle w:val="Encabezado"/>
      <w:tabs>
        <w:tab w:val="clear" w:pos="4536"/>
        <w:tab w:val="clear" w:pos="9072"/>
        <w:tab w:val="clear" w:pos="9639"/>
      </w:tabs>
      <w:ind w:right="282"/>
      <w:jc w:val="left"/>
      <w:rPr>
        <w:rFonts w:cs="Arial"/>
        <w:sz w:val="16"/>
      </w:rPr>
    </w:pPr>
    <w:r>
      <w:rPr>
        <w:rFonts w:cs="Arial"/>
        <w:noProof/>
        <w:sz w:val="16"/>
        <w:lang w:val="es-AR" w:eastAsia="es-A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0F08D4" wp14:editId="5CD2AA85">
              <wp:simplePos x="0" y="0"/>
              <wp:positionH relativeFrom="column">
                <wp:posOffset>-3283</wp:posOffset>
              </wp:positionH>
              <wp:positionV relativeFrom="paragraph">
                <wp:posOffset>105829</wp:posOffset>
              </wp:positionV>
              <wp:extent cx="2812211" cy="395605"/>
              <wp:effectExtent l="0" t="0" r="7620" b="23495"/>
              <wp:wrapNone/>
              <wp:docPr id="12" name="1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2211" cy="395605"/>
                        <a:chOff x="0" y="0"/>
                        <a:chExt cx="2812211" cy="395605"/>
                      </a:xfrm>
                    </wpg:grpSpPr>
                    <wps:wsp>
                      <wps:cNvPr id="11" name="11 Conector recto"/>
                      <wps:cNvCnPr/>
                      <wps:spPr>
                        <a:xfrm flipV="1">
                          <a:off x="1233578" y="0"/>
                          <a:ext cx="0" cy="3956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" name="Imagen 10" descr="ingenier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1215" y="34506"/>
                          <a:ext cx="1500996" cy="345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1MARCA UNCUYO COLOR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7"/>
                          <a:ext cx="1147313" cy="37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069DF9" id="12 Grupo" o:spid="_x0000_s1026" style="position:absolute;margin-left:-.25pt;margin-top:8.35pt;width:221.45pt;height:31.15pt;z-index:251663360" coordsize="28122,3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4xTUFSQ0EgVU5DVVlPIG9rIENPTE9S&#10;IHkgQnlO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W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2OUJGMjUxNDI1ODdFNDExQjEyNDlDQjYzOTRCNDdFQTwvc3RF&#10;dnQ6aW5zdGFuY2VJRD4KICAgICAgICAgICAgICAgICAgPHN0RXZ0OndoZW4+MjAxNC0xMi0xOFQy&#10;MzoxNjo0NC0wMzowMDwvc3RFdnQ6d2hlbj4KICAgICAgICAgICAgICAgICAgPHN0RXZ0OnNvZnR3&#10;YXJlQWdlbnQ+QWRvYmUgSWxsdXN0cmF0b3IgQ1M2IChXaW5kb3dzK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g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">
              <v:line id="11 Conector recto" o:spid="_x0000_s1027" style="position:absolute;flip:y;visibility:visible;mso-wrap-style:square" from="12335,0" to="12335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/Nb4AAADbAAAADwAAAGRycy9kb3ducmV2LnhtbERPS4vCMBC+C/sfwix407SySOmaFhGW&#10;9Vof4HFoZttiMylJtPXfbwTB23x8z9mUk+nFnZzvLCtIlwkI4trqjhsFp+PPIgPhA7LG3jIpeJCH&#10;sviYbTDXduSK7ofQiBjCPkcFbQhDLqWvWzLol3YgjtyfdQZDhK6R2uEYw00vV0mylgY7jg0tDrRr&#10;qb4ebkbB2OwvSXa9VHWKzt++Mq7k+Vep+ee0/QYRaApv8cu913F+Cs9f4gGy+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fL81vgAAANsAAAAPAAAAAAAAAAAAAAAAAKEC&#10;AABkcnMvZG93bnJldi54bWxQSwUGAAAAAAQABAD5AAAAjAMAAAAA&#10;" strokecolor="#bfbfbf [2412]" strokeweight="1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8" type="#_x0000_t75" alt="ingenieria" style="position:absolute;left:13112;top:345;width:15010;height:3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vzNLFAAAA2wAAAA8AAABkcnMvZG93bnJldi54bWxEj0tvwjAQhO9I/AdrkXoDm0o8lGJQRYtU&#10;EBfo47yNt0lEvE5jA+Hfs4dKve1qZme+Xaw6X6sLtbEKbGE8MqCI8+AqLix8vG+Gc1AxITusA5OF&#10;G0VYLfu9BWYuXPlAl2MqlIRwzNBCmVKTaR3zkjzGUWiIRfsJrccka1to1+JVwn2tH42Zao8VS0OJ&#10;Da1Lyk/Hs7ewP82KX11vJy+789enmc/Mdzi8Wvsw6J6fQCXq0r/57/rNCb7Qyy8ygF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L8zSxQAAANsAAAAPAAAAAAAAAAAAAAAA&#10;AJ8CAABkcnMvZG93bnJldi54bWxQSwUGAAAAAAQABAD3AAAAkQMAAAAA&#10;">
                <v:imagedata r:id="rId3" o:title="ingenieria"/>
                <v:path arrowok="t"/>
              </v:shape>
              <v:shape id="Imagen 9" o:spid="_x0000_s1029" type="#_x0000_t75" alt="1MARCA UNCUYO COLOR" style="position:absolute;top:86;width:11473;height: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Y7BjDAAAA2gAAAA8AAABkcnMvZG93bnJldi54bWxEj8FuwjAQRO+V+AdrkXorDjnQEjAIISpx&#10;Kw5cuC3xkkTE6xC7Ifx9XalSj6OZeaNZrgfbiJ46XztWMJ0kIIgLZ2ouFZyOn28fIHxANtg4JgVP&#10;8rBejV6WmBn3YE19HkoRIewzVFCF0GZS+qIii37iWuLoXV1nMUTZldJ0+Ihw28g0SWbSYs1xocKW&#10;thUVt/zbKjhrnV7ynb6n73nZ693X4Xk2B6Vex8NmASLQEP7Df+29UTCH3yvxBs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jsGMMAAADaAAAADwAAAAAAAAAAAAAAAACf&#10;AgAAZHJzL2Rvd25yZXYueG1sUEsFBgAAAAAEAAQA9wAAAI8DAAAAAA==&#10;">
                <v:imagedata r:id="rId4" o:title="1MARCA UNCUYO COLOR"/>
                <v:path arrowok="t"/>
              </v:shape>
            </v:group>
          </w:pict>
        </mc:Fallback>
      </mc:AlternateContent>
    </w:r>
  </w:p>
  <w:p w:rsidR="00876C40" w:rsidRDefault="00876C40" w:rsidP="00F14587">
    <w:pPr>
      <w:pStyle w:val="Encabezado"/>
      <w:tabs>
        <w:tab w:val="clear" w:pos="4536"/>
        <w:tab w:val="clear" w:pos="9072"/>
        <w:tab w:val="clear" w:pos="9639"/>
      </w:tabs>
      <w:ind w:right="282"/>
      <w:jc w:val="left"/>
      <w:rPr>
        <w:sz w:val="16"/>
      </w:rPr>
    </w:pPr>
    <w:r>
      <w:rPr>
        <w:sz w:val="16"/>
      </w:rPr>
      <w:t xml:space="preserve"> </w:t>
    </w:r>
  </w:p>
  <w:p w:rsidR="00876C40" w:rsidRDefault="00876C40" w:rsidP="00F14587">
    <w:pPr>
      <w:pStyle w:val="Encabezado"/>
      <w:tabs>
        <w:tab w:val="clear" w:pos="4536"/>
        <w:tab w:val="clear" w:pos="9072"/>
        <w:tab w:val="clear" w:pos="9639"/>
      </w:tabs>
      <w:ind w:right="282"/>
      <w:jc w:val="left"/>
      <w:rPr>
        <w:sz w:val="16"/>
      </w:rPr>
    </w:pPr>
  </w:p>
  <w:p w:rsidR="00876C40" w:rsidRDefault="00876C40" w:rsidP="00F14587">
    <w:pPr>
      <w:pStyle w:val="Encabezado"/>
      <w:tabs>
        <w:tab w:val="clear" w:pos="4536"/>
        <w:tab w:val="clear" w:pos="9072"/>
        <w:tab w:val="clear" w:pos="9639"/>
      </w:tabs>
      <w:ind w:right="282"/>
      <w:jc w:val="left"/>
      <w:rPr>
        <w:sz w:val="16"/>
      </w:rPr>
    </w:pPr>
  </w:p>
  <w:p w:rsidR="00876C40" w:rsidRDefault="00876C40" w:rsidP="00F14587">
    <w:pPr>
      <w:pStyle w:val="Encabezado"/>
      <w:tabs>
        <w:tab w:val="clear" w:pos="4536"/>
        <w:tab w:val="clear" w:pos="9072"/>
        <w:tab w:val="clear" w:pos="9639"/>
      </w:tabs>
      <w:ind w:right="282"/>
      <w:jc w:val="left"/>
      <w:rPr>
        <w:sz w:val="16"/>
      </w:rPr>
    </w:pPr>
  </w:p>
  <w:p w:rsidR="00876C40" w:rsidRDefault="00876C40" w:rsidP="00F14587">
    <w:pPr>
      <w:pStyle w:val="Encabezado"/>
      <w:tabs>
        <w:tab w:val="clear" w:pos="4536"/>
        <w:tab w:val="clear" w:pos="9072"/>
        <w:tab w:val="clear" w:pos="9639"/>
      </w:tabs>
      <w:ind w:right="282"/>
      <w:jc w:val="left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A583A"/>
    <w:multiLevelType w:val="hybridMultilevel"/>
    <w:tmpl w:val="6EBA606C"/>
    <w:lvl w:ilvl="0" w:tplc="0C0A0017">
      <w:start w:val="1"/>
      <w:numFmt w:val="lowerLetter"/>
      <w:lvlText w:val="%1)"/>
      <w:lvlJc w:val="left"/>
      <w:pPr>
        <w:ind w:left="14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38" w:hanging="360"/>
      </w:pPr>
    </w:lvl>
    <w:lvl w:ilvl="2" w:tplc="0C0A001B" w:tentative="1">
      <w:start w:val="1"/>
      <w:numFmt w:val="lowerRoman"/>
      <w:lvlText w:val="%3."/>
      <w:lvlJc w:val="right"/>
      <w:pPr>
        <w:ind w:left="2858" w:hanging="180"/>
      </w:pPr>
    </w:lvl>
    <w:lvl w:ilvl="3" w:tplc="0C0A000F" w:tentative="1">
      <w:start w:val="1"/>
      <w:numFmt w:val="decimal"/>
      <w:lvlText w:val="%4."/>
      <w:lvlJc w:val="left"/>
      <w:pPr>
        <w:ind w:left="3578" w:hanging="360"/>
      </w:pPr>
    </w:lvl>
    <w:lvl w:ilvl="4" w:tplc="0C0A0019" w:tentative="1">
      <w:start w:val="1"/>
      <w:numFmt w:val="lowerLetter"/>
      <w:lvlText w:val="%5."/>
      <w:lvlJc w:val="left"/>
      <w:pPr>
        <w:ind w:left="4298" w:hanging="360"/>
      </w:pPr>
    </w:lvl>
    <w:lvl w:ilvl="5" w:tplc="0C0A001B" w:tentative="1">
      <w:start w:val="1"/>
      <w:numFmt w:val="lowerRoman"/>
      <w:lvlText w:val="%6."/>
      <w:lvlJc w:val="right"/>
      <w:pPr>
        <w:ind w:left="5018" w:hanging="180"/>
      </w:pPr>
    </w:lvl>
    <w:lvl w:ilvl="6" w:tplc="0C0A000F" w:tentative="1">
      <w:start w:val="1"/>
      <w:numFmt w:val="decimal"/>
      <w:lvlText w:val="%7."/>
      <w:lvlJc w:val="left"/>
      <w:pPr>
        <w:ind w:left="5738" w:hanging="360"/>
      </w:pPr>
    </w:lvl>
    <w:lvl w:ilvl="7" w:tplc="0C0A0019" w:tentative="1">
      <w:start w:val="1"/>
      <w:numFmt w:val="lowerLetter"/>
      <w:lvlText w:val="%8."/>
      <w:lvlJc w:val="left"/>
      <w:pPr>
        <w:ind w:left="6458" w:hanging="360"/>
      </w:pPr>
    </w:lvl>
    <w:lvl w:ilvl="8" w:tplc="0C0A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" w15:restartNumberingAfterBreak="0">
    <w:nsid w:val="66650E2A"/>
    <w:multiLevelType w:val="hybridMultilevel"/>
    <w:tmpl w:val="11483F2E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F449A"/>
    <w:multiLevelType w:val="hybridMultilevel"/>
    <w:tmpl w:val="244E18D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A26"/>
    <w:rsid w:val="00000EEA"/>
    <w:rsid w:val="000069DE"/>
    <w:rsid w:val="00007E67"/>
    <w:rsid w:val="0001291E"/>
    <w:rsid w:val="0003369D"/>
    <w:rsid w:val="000559B1"/>
    <w:rsid w:val="0006361B"/>
    <w:rsid w:val="00082A0F"/>
    <w:rsid w:val="00086AA2"/>
    <w:rsid w:val="000B7C57"/>
    <w:rsid w:val="000C706C"/>
    <w:rsid w:val="000E0D70"/>
    <w:rsid w:val="000E29A1"/>
    <w:rsid w:val="00140024"/>
    <w:rsid w:val="001A1D49"/>
    <w:rsid w:val="001F7EED"/>
    <w:rsid w:val="002035DC"/>
    <w:rsid w:val="00206765"/>
    <w:rsid w:val="002279FC"/>
    <w:rsid w:val="00276DF6"/>
    <w:rsid w:val="002816C5"/>
    <w:rsid w:val="002A1C41"/>
    <w:rsid w:val="002B1AD0"/>
    <w:rsid w:val="002D1B5C"/>
    <w:rsid w:val="00342980"/>
    <w:rsid w:val="00351B1E"/>
    <w:rsid w:val="003607E0"/>
    <w:rsid w:val="00361153"/>
    <w:rsid w:val="003778C6"/>
    <w:rsid w:val="00380A7A"/>
    <w:rsid w:val="003F0B28"/>
    <w:rsid w:val="00407753"/>
    <w:rsid w:val="004579BE"/>
    <w:rsid w:val="004800F2"/>
    <w:rsid w:val="004824DE"/>
    <w:rsid w:val="00492E54"/>
    <w:rsid w:val="004A7635"/>
    <w:rsid w:val="004D1ADD"/>
    <w:rsid w:val="004E0DCB"/>
    <w:rsid w:val="004F0984"/>
    <w:rsid w:val="00505C21"/>
    <w:rsid w:val="0050708E"/>
    <w:rsid w:val="0052154F"/>
    <w:rsid w:val="00540D12"/>
    <w:rsid w:val="00557532"/>
    <w:rsid w:val="00572620"/>
    <w:rsid w:val="005B62D8"/>
    <w:rsid w:val="005D4B9D"/>
    <w:rsid w:val="00624392"/>
    <w:rsid w:val="00630D8C"/>
    <w:rsid w:val="0069680A"/>
    <w:rsid w:val="006C0173"/>
    <w:rsid w:val="006C0607"/>
    <w:rsid w:val="006C1F4F"/>
    <w:rsid w:val="006E040E"/>
    <w:rsid w:val="006E2D18"/>
    <w:rsid w:val="006E6CC3"/>
    <w:rsid w:val="007071FF"/>
    <w:rsid w:val="00714C0B"/>
    <w:rsid w:val="00715BE1"/>
    <w:rsid w:val="007332A2"/>
    <w:rsid w:val="00790104"/>
    <w:rsid w:val="007915EB"/>
    <w:rsid w:val="007B69F7"/>
    <w:rsid w:val="00804426"/>
    <w:rsid w:val="008428D6"/>
    <w:rsid w:val="00851A06"/>
    <w:rsid w:val="00876C40"/>
    <w:rsid w:val="008A1A26"/>
    <w:rsid w:val="008B550F"/>
    <w:rsid w:val="008C78AA"/>
    <w:rsid w:val="008D7FED"/>
    <w:rsid w:val="00903CE1"/>
    <w:rsid w:val="009447D7"/>
    <w:rsid w:val="00970620"/>
    <w:rsid w:val="009767EA"/>
    <w:rsid w:val="009D0AE5"/>
    <w:rsid w:val="009E62CE"/>
    <w:rsid w:val="009F43FB"/>
    <w:rsid w:val="00A0436C"/>
    <w:rsid w:val="00A04C9A"/>
    <w:rsid w:val="00A13FC0"/>
    <w:rsid w:val="00A50290"/>
    <w:rsid w:val="00A56E52"/>
    <w:rsid w:val="00A771A9"/>
    <w:rsid w:val="00AE34B8"/>
    <w:rsid w:val="00AF475C"/>
    <w:rsid w:val="00B0507B"/>
    <w:rsid w:val="00B522D7"/>
    <w:rsid w:val="00B55126"/>
    <w:rsid w:val="00BD0C53"/>
    <w:rsid w:val="00BF645D"/>
    <w:rsid w:val="00C02D29"/>
    <w:rsid w:val="00C179C0"/>
    <w:rsid w:val="00C23EFD"/>
    <w:rsid w:val="00C25F46"/>
    <w:rsid w:val="00C516B8"/>
    <w:rsid w:val="00CA3FF1"/>
    <w:rsid w:val="00CA41C9"/>
    <w:rsid w:val="00CC258A"/>
    <w:rsid w:val="00CE10C0"/>
    <w:rsid w:val="00D05361"/>
    <w:rsid w:val="00D13E7C"/>
    <w:rsid w:val="00D207E6"/>
    <w:rsid w:val="00D24381"/>
    <w:rsid w:val="00D53271"/>
    <w:rsid w:val="00D94D48"/>
    <w:rsid w:val="00DF12B5"/>
    <w:rsid w:val="00E35DE7"/>
    <w:rsid w:val="00E41404"/>
    <w:rsid w:val="00E54184"/>
    <w:rsid w:val="00E56870"/>
    <w:rsid w:val="00E77CD0"/>
    <w:rsid w:val="00E83EC6"/>
    <w:rsid w:val="00E8486F"/>
    <w:rsid w:val="00EA1636"/>
    <w:rsid w:val="00EB3504"/>
    <w:rsid w:val="00EB53B1"/>
    <w:rsid w:val="00EC3156"/>
    <w:rsid w:val="00ED597D"/>
    <w:rsid w:val="00EF4F4F"/>
    <w:rsid w:val="00F14587"/>
    <w:rsid w:val="00F16813"/>
    <w:rsid w:val="00F170BA"/>
    <w:rsid w:val="00F65624"/>
    <w:rsid w:val="00F672B5"/>
    <w:rsid w:val="00FD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8878129-908A-4815-AC0C-D6417B1A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B5C"/>
    <w:pPr>
      <w:tabs>
        <w:tab w:val="right" w:leader="hyphen" w:pos="9639"/>
      </w:tabs>
      <w:spacing w:before="120" w:after="0" w:line="240" w:lineRule="auto"/>
      <w:jc w:val="both"/>
    </w:pPr>
    <w:rPr>
      <w:rFonts w:ascii="Arial" w:hAnsi="Arial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D1B5C"/>
    <w:pPr>
      <w:keepNext/>
      <w:keepLines/>
      <w:spacing w:before="480" w:after="360"/>
      <w:jc w:val="left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rsid w:val="002D1B5C"/>
    <w:pPr>
      <w:keepNext/>
      <w:keepLines/>
      <w:spacing w:before="360" w:after="120"/>
      <w:jc w:val="left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2D1B5C"/>
    <w:pPr>
      <w:keepNext/>
      <w:keepLines/>
      <w:spacing w:before="240" w:after="240"/>
      <w:jc w:val="left"/>
      <w:outlineLvl w:val="2"/>
    </w:pPr>
    <w:rPr>
      <w:rFonts w:eastAsiaTheme="majorEastAsia" w:cstheme="majorBidi"/>
      <w:b/>
      <w:bCs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0C53"/>
    <w:pPr>
      <w:keepNext/>
      <w:keepLines/>
      <w:spacing w:before="240"/>
      <w:jc w:val="left"/>
      <w:outlineLvl w:val="3"/>
    </w:pPr>
    <w:rPr>
      <w:rFonts w:eastAsiaTheme="majorEastAsia" w:cstheme="majorBidi"/>
      <w:b/>
      <w:bCs/>
      <w:i/>
      <w:iCs/>
      <w:color w:val="1F497D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1B5C"/>
    <w:rPr>
      <w:rFonts w:ascii="Arial" w:eastAsiaTheme="majorEastAsia" w:hAnsi="Arial" w:cstheme="majorBidi"/>
      <w:b/>
      <w:bCs/>
      <w:sz w:val="32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D1B5C"/>
    <w:rPr>
      <w:rFonts w:ascii="Arial" w:eastAsiaTheme="majorEastAsia" w:hAnsi="Arial" w:cstheme="majorBidi"/>
      <w:b/>
      <w:bCs/>
      <w:color w:val="000000" w:themeColor="text1"/>
      <w:sz w:val="28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2D1B5C"/>
    <w:rPr>
      <w:rFonts w:ascii="Arial" w:eastAsiaTheme="majorEastAsia" w:hAnsi="Arial" w:cstheme="majorBidi"/>
      <w:b/>
      <w:bCs/>
      <w:sz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71A9"/>
    <w:pPr>
      <w:tabs>
        <w:tab w:val="center" w:pos="4536"/>
        <w:tab w:val="right" w:pos="9072"/>
      </w:tabs>
      <w:spacing w:before="0"/>
    </w:pPr>
    <w:rPr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771A9"/>
    <w:rPr>
      <w:rFonts w:ascii="Arial" w:hAnsi="Arial"/>
      <w:sz w:val="18"/>
      <w:lang w:val="es-ES"/>
    </w:rPr>
  </w:style>
  <w:style w:type="paragraph" w:styleId="Encabezado">
    <w:name w:val="header"/>
    <w:basedOn w:val="Normal"/>
    <w:link w:val="EncabezadoCar"/>
    <w:unhideWhenUsed/>
    <w:rsid w:val="00BD0C53"/>
    <w:pPr>
      <w:tabs>
        <w:tab w:val="center" w:pos="4536"/>
        <w:tab w:val="right" w:pos="9072"/>
      </w:tabs>
      <w:spacing w:before="0"/>
    </w:pPr>
  </w:style>
  <w:style w:type="character" w:customStyle="1" w:styleId="EncabezadoCar">
    <w:name w:val="Encabezado Car"/>
    <w:basedOn w:val="Fuentedeprrafopredeter"/>
    <w:link w:val="Encabezado"/>
    <w:rsid w:val="00BD0C53"/>
    <w:rPr>
      <w:rFonts w:ascii="Times New Roman" w:hAnsi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BD0C53"/>
    <w:pPr>
      <w:pBdr>
        <w:bottom w:val="single" w:sz="8" w:space="4" w:color="4F81BD" w:themeColor="accent1"/>
      </w:pBdr>
      <w:spacing w:before="240" w:after="24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D0C53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0C53"/>
    <w:rPr>
      <w:rFonts w:ascii="Times New Roman" w:eastAsiaTheme="majorEastAsia" w:hAnsi="Times New Roman" w:cstheme="majorBidi"/>
      <w:b/>
      <w:bCs/>
      <w:i/>
      <w:iCs/>
      <w:color w:val="1F497D" w:themeColor="text2"/>
      <w:sz w:val="24"/>
    </w:rPr>
  </w:style>
  <w:style w:type="paragraph" w:styleId="TDC4">
    <w:name w:val="toc 4"/>
    <w:basedOn w:val="Normal"/>
    <w:next w:val="Normal"/>
    <w:autoRedefine/>
    <w:uiPriority w:val="39"/>
    <w:unhideWhenUsed/>
    <w:rsid w:val="00E54184"/>
    <w:pPr>
      <w:spacing w:after="100"/>
      <w:ind w:left="851"/>
      <w:jc w:val="left"/>
    </w:pPr>
  </w:style>
  <w:style w:type="paragraph" w:styleId="TDC2">
    <w:name w:val="toc 2"/>
    <w:basedOn w:val="Normal"/>
    <w:next w:val="Normal"/>
    <w:autoRedefine/>
    <w:uiPriority w:val="39"/>
    <w:unhideWhenUsed/>
    <w:rsid w:val="00E54184"/>
    <w:pPr>
      <w:tabs>
        <w:tab w:val="right" w:leader="dot" w:pos="9061"/>
      </w:tabs>
      <w:spacing w:after="100"/>
      <w:ind w:left="284"/>
      <w:jc w:val="left"/>
    </w:pPr>
  </w:style>
  <w:style w:type="paragraph" w:customStyle="1" w:styleId="TableContents">
    <w:name w:val="Table Contents"/>
    <w:basedOn w:val="Normal"/>
    <w:rsid w:val="00D24381"/>
    <w:pPr>
      <w:tabs>
        <w:tab w:val="clear" w:pos="9639"/>
      </w:tabs>
      <w:spacing w:before="0"/>
      <w:jc w:val="left"/>
    </w:pPr>
    <w:rPr>
      <w:rFonts w:ascii="Times New Roman" w:eastAsia="Times New Roman" w:hAnsi="Times New Roman" w:cs="Times New Roman"/>
      <w:snapToGrid w:val="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438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381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A771A9"/>
    <w:pPr>
      <w:ind w:left="720"/>
      <w:contextualSpacing/>
    </w:pPr>
  </w:style>
  <w:style w:type="character" w:styleId="Nmerodepgina">
    <w:name w:val="page number"/>
    <w:basedOn w:val="Fuentedeprrafopredeter"/>
    <w:rsid w:val="005B62D8"/>
  </w:style>
  <w:style w:type="paragraph" w:customStyle="1" w:styleId="NormalFIng2011">
    <w:name w:val="NormalFIng2011"/>
    <w:basedOn w:val="Normal"/>
    <w:rsid w:val="005B62D8"/>
    <w:pPr>
      <w:tabs>
        <w:tab w:val="clear" w:pos="9639"/>
      </w:tabs>
      <w:suppressAutoHyphens/>
      <w:spacing w:before="0"/>
      <w:jc w:val="left"/>
    </w:pPr>
    <w:rPr>
      <w:rFonts w:eastAsia="Times New Roman" w:cs="Arial"/>
      <w:szCs w:val="24"/>
      <w:lang w:eastAsia="zh-CN"/>
    </w:rPr>
  </w:style>
  <w:style w:type="paragraph" w:customStyle="1" w:styleId="Prrafodelista1">
    <w:name w:val="Párrafo de lista1"/>
    <w:basedOn w:val="Normal"/>
    <w:rsid w:val="003778C6"/>
    <w:pPr>
      <w:tabs>
        <w:tab w:val="clear" w:pos="9639"/>
      </w:tabs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fernandez\AppData\Roaming\Microsoft\Plantillas\2016_PLANTILLA_DOCUMENTO_FI_ARI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8A57A-1743-473E-97A1-D110F6313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2016_PLANTILLA_DOCUMENTO_FI_ARIAL.dotx</Template>
  <TotalTime>1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Silvana</cp:lastModifiedBy>
  <cp:revision>3</cp:revision>
  <cp:lastPrinted>2017-03-06T13:36:00Z</cp:lastPrinted>
  <dcterms:created xsi:type="dcterms:W3CDTF">2017-04-07T10:55:00Z</dcterms:created>
  <dcterms:modified xsi:type="dcterms:W3CDTF">2017-04-07T10:56:00Z</dcterms:modified>
</cp:coreProperties>
</file>